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227" w:rsidRDefault="00B55485">
      <w:pPr>
        <w:pStyle w:val="Address"/>
      </w:pPr>
      <w:r>
        <w:t>Name and address withheld for submission to Texas3006.com</w:t>
      </w:r>
    </w:p>
    <w:sdt>
      <w:sdtPr>
        <w:alias w:val="Date"/>
        <w:tag w:val="Date"/>
        <w:id w:val="-1797359151"/>
        <w:placeholder>
          <w:docPart w:val="277165798AE74686BED1C376AC4FF72B"/>
        </w:placeholder>
        <w:dataBinding w:prefixMappings="xmlns:ns0='http://schemas.microsoft.com/office/2006/coverPageProps' " w:xpath="/ns0:CoverPageProperties[1]/ns0:PublishDate[1]" w:storeItemID="{55AF091B-3C7A-41E3-B477-F2FDAA23CFDA}"/>
        <w:date w:fullDate="2016-01-12T00:00:00Z">
          <w:dateFormat w:val="MMMM d, yyyy"/>
          <w:lid w:val="en-US"/>
          <w:storeMappedDataAs w:val="dateTime"/>
          <w:calendar w:val="gregorian"/>
        </w:date>
      </w:sdtPr>
      <w:sdtEndPr/>
      <w:sdtContent>
        <w:p w:rsidR="00500227" w:rsidRDefault="0098660B">
          <w:pPr>
            <w:pStyle w:val="Date"/>
          </w:pPr>
          <w:r>
            <w:t>January 12, 2016</w:t>
          </w:r>
        </w:p>
      </w:sdtContent>
    </w:sdt>
    <w:p w:rsidR="00500227" w:rsidRDefault="0098660B">
      <w:pPr>
        <w:pStyle w:val="Address"/>
      </w:pPr>
      <w:r>
        <w:t>Owner</w:t>
      </w:r>
    </w:p>
    <w:p w:rsidR="00500227" w:rsidRDefault="0098660B">
      <w:pPr>
        <w:pStyle w:val="Address"/>
      </w:pPr>
      <w:r>
        <w:t>Claiborne’s Supermarket</w:t>
      </w:r>
    </w:p>
    <w:p w:rsidR="00500227" w:rsidRDefault="0098660B">
      <w:pPr>
        <w:pStyle w:val="Address"/>
      </w:pPr>
      <w:r>
        <w:t>710 N 4</w:t>
      </w:r>
      <w:r w:rsidRPr="0098660B">
        <w:rPr>
          <w:vertAlign w:val="superscript"/>
        </w:rPr>
        <w:t>th</w:t>
      </w:r>
      <w:r>
        <w:t xml:space="preserve"> St</w:t>
      </w:r>
    </w:p>
    <w:p w:rsidR="00500227" w:rsidRDefault="0098660B">
      <w:pPr>
        <w:pStyle w:val="Address"/>
      </w:pPr>
      <w:r>
        <w:t>Lamesa, TX 79331</w:t>
      </w:r>
    </w:p>
    <w:p w:rsidR="00500227" w:rsidRDefault="00925FDB">
      <w:pPr>
        <w:pStyle w:val="Salutation"/>
      </w:pPr>
      <w:r>
        <w:t xml:space="preserve">Dear </w:t>
      </w:r>
      <w:sdt>
        <w:sdtPr>
          <w:alias w:val="Recipient Name"/>
          <w:tag w:val=""/>
          <w:id w:val="1231501734"/>
          <w:placeholder>
            <w:docPart w:val="9ADA8F90C17246BF835605AD74B6685F"/>
          </w:placeholder>
          <w:dataBinding w:prefixMappings="xmlns:ns0='http://schemas.microsoft.com/office/2006/coverPageProps' " w:xpath="/ns0:CoverPageProperties[1]/ns0:CompanyFax[1]" w:storeItemID="{55AF091B-3C7A-41E3-B477-F2FDAA23CFDA}"/>
          <w:text/>
        </w:sdtPr>
        <w:sdtEndPr/>
        <w:sdtContent>
          <w:r w:rsidR="0098660B">
            <w:t>Claiborne’s Management</w:t>
          </w:r>
        </w:sdtContent>
      </w:sdt>
      <w:r>
        <w:t>:</w:t>
      </w:r>
    </w:p>
    <w:p w:rsidR="00500227" w:rsidRPr="00515F8D" w:rsidRDefault="0098660B">
      <w:pPr>
        <w:rPr>
          <w:sz w:val="21"/>
          <w:szCs w:val="21"/>
        </w:rPr>
      </w:pPr>
      <w:r w:rsidRPr="00515F8D">
        <w:rPr>
          <w:sz w:val="21"/>
          <w:szCs w:val="21"/>
        </w:rPr>
        <w:t>I came to your store on January 10</w:t>
      </w:r>
      <w:r w:rsidRPr="00515F8D">
        <w:rPr>
          <w:sz w:val="21"/>
          <w:szCs w:val="21"/>
          <w:vertAlign w:val="superscript"/>
        </w:rPr>
        <w:t>th</w:t>
      </w:r>
      <w:r w:rsidRPr="00515F8D">
        <w:rPr>
          <w:sz w:val="21"/>
          <w:szCs w:val="21"/>
        </w:rPr>
        <w:t xml:space="preserve"> to buy groceries and was shocked to discover that you had new signs on your doors, namely those bearing the language of Texas Penal Code 30.06 (trespass by holder of license to carry concealed handgun) and 30.07 (trespass by license holder with an openly carried handgun).</w:t>
      </w:r>
    </w:p>
    <w:p w:rsidR="0098660B" w:rsidRPr="00515F8D" w:rsidRDefault="0098660B">
      <w:pPr>
        <w:rPr>
          <w:sz w:val="21"/>
          <w:szCs w:val="21"/>
        </w:rPr>
      </w:pPr>
      <w:r w:rsidRPr="00515F8D">
        <w:rPr>
          <w:sz w:val="21"/>
          <w:szCs w:val="21"/>
        </w:rPr>
        <w:t xml:space="preserve">While it is your legal right to restrict the </w:t>
      </w:r>
      <w:r w:rsidR="00C230DC" w:rsidRPr="00515F8D">
        <w:rPr>
          <w:sz w:val="21"/>
          <w:szCs w:val="21"/>
        </w:rPr>
        <w:t>possession of handguns on your premises, I am deeply saddened by your decision to do</w:t>
      </w:r>
      <w:r w:rsidR="00515F8D">
        <w:rPr>
          <w:sz w:val="21"/>
          <w:szCs w:val="21"/>
        </w:rPr>
        <w:t xml:space="preserve"> so. Handgun License holders have</w:t>
      </w:r>
      <w:r w:rsidR="00C230DC" w:rsidRPr="00515F8D">
        <w:rPr>
          <w:sz w:val="21"/>
          <w:szCs w:val="21"/>
        </w:rPr>
        <w:t xml:space="preserve"> submitted to background checks, fingerprint collection, and training from State certified instructors on a variety of topics including firearm safety, use of force laws, verbal intervention and de-escalation, and storage and handling of firearms. We must also pass a live-fire range to demonstrate our proficiency with our chosen firearm. Many license holders are current or former members of law enforcement or the military, like myself. Handgun License holders are safe, legal, knowledgeable, proficient, and are willing to jump into the line of fire to help others. We pose no danger to the public, and in many documented cases around the country are actually more likely to stop a dangerous incident before it occurs.</w:t>
      </w:r>
    </w:p>
    <w:p w:rsidR="00C230DC" w:rsidRPr="00515F8D" w:rsidRDefault="00C230DC">
      <w:pPr>
        <w:rPr>
          <w:sz w:val="21"/>
          <w:szCs w:val="21"/>
        </w:rPr>
      </w:pPr>
      <w:r w:rsidRPr="00515F8D">
        <w:rPr>
          <w:sz w:val="21"/>
          <w:szCs w:val="21"/>
        </w:rPr>
        <w:t>If you had erected only a 30.07 sign, restricting open carry in the interest of serving patrons who are uncomfortable around guns</w:t>
      </w:r>
      <w:r w:rsidR="00515F8D" w:rsidRPr="00515F8D">
        <w:rPr>
          <w:sz w:val="21"/>
          <w:szCs w:val="21"/>
        </w:rPr>
        <w:t>, I would not be offended to this degree. However, since you have opted to restrict concealed carry as well, I am no longer able to protect myself in your store.</w:t>
      </w:r>
    </w:p>
    <w:p w:rsidR="00515F8D" w:rsidRPr="00515F8D" w:rsidRDefault="00515F8D">
      <w:pPr>
        <w:rPr>
          <w:sz w:val="21"/>
          <w:szCs w:val="21"/>
        </w:rPr>
      </w:pPr>
      <w:r w:rsidRPr="00515F8D">
        <w:rPr>
          <w:sz w:val="21"/>
          <w:szCs w:val="21"/>
        </w:rPr>
        <w:t xml:space="preserve">It is your right to make this decision. I am not asking you to change it. However, I want you to know that your decision has cost you two things. First, it has cost you the peace of mind that comes from knowing there are people in your store who can and will protect you if the worst should come about and a criminal with a gun comes to do evil. Second, it has cost you my business, and hopefully the business of other law-abiding gun owners. I will not patronize any business who takes my right to self-preservation away from me. </w:t>
      </w:r>
    </w:p>
    <w:p w:rsidR="00515F8D" w:rsidRDefault="00515F8D" w:rsidP="00515F8D">
      <w:pPr>
        <w:pStyle w:val="Closing"/>
        <w:spacing w:after="100" w:afterAutospacing="1"/>
      </w:pPr>
    </w:p>
    <w:p w:rsidR="00515F8D" w:rsidRDefault="00925FDB" w:rsidP="00515F8D">
      <w:pPr>
        <w:pStyle w:val="Closing"/>
        <w:spacing w:after="100" w:afterAutospacing="1"/>
      </w:pPr>
      <w:r>
        <w:t>Sincerely,</w:t>
      </w:r>
    </w:p>
    <w:p w:rsidR="00500227" w:rsidRDefault="00B55485" w:rsidP="00515F8D">
      <w:pPr>
        <w:pStyle w:val="Closing"/>
        <w:spacing w:after="100" w:afterAutospacing="1"/>
      </w:pPr>
      <w:r>
        <w:t>Name and signature</w:t>
      </w:r>
      <w:bookmarkStart w:id="0" w:name="_GoBack"/>
      <w:bookmarkEnd w:id="0"/>
    </w:p>
    <w:sectPr w:rsidR="00500227" w:rsidSect="00515F8D">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9B1" w:rsidRDefault="00E129B1">
      <w:pPr>
        <w:spacing w:after="0" w:line="240" w:lineRule="auto"/>
      </w:pPr>
      <w:r>
        <w:separator/>
      </w:r>
    </w:p>
  </w:endnote>
  <w:endnote w:type="continuationSeparator" w:id="0">
    <w:p w:rsidR="00E129B1" w:rsidRDefault="00E12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9B1" w:rsidRDefault="00E129B1">
      <w:pPr>
        <w:spacing w:after="0" w:line="240" w:lineRule="auto"/>
      </w:pPr>
      <w:r>
        <w:separator/>
      </w:r>
    </w:p>
  </w:footnote>
  <w:footnote w:type="continuationSeparator" w:id="0">
    <w:p w:rsidR="00E129B1" w:rsidRDefault="00E129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alias w:val="Recipient Name"/>
      <w:tag w:val=""/>
      <w:id w:val="966088242"/>
      <w:placeholder>
        <w:docPart w:val="277165798AE74686BED1C376AC4FF72B"/>
      </w:placeholder>
      <w:dataBinding w:prefixMappings="xmlns:ns0='http://schemas.microsoft.com/office/2006/coverPageProps' " w:xpath="/ns0:CoverPageProperties[1]/ns0:CompanyFax[1]" w:storeItemID="{55AF091B-3C7A-41E3-B477-F2FDAA23CFDA}"/>
      <w:text/>
    </w:sdtPr>
    <w:sdtEndPr/>
    <w:sdtContent>
      <w:p w:rsidR="00500227" w:rsidRDefault="0098660B">
        <w:pPr>
          <w:pStyle w:val="Address"/>
        </w:pPr>
        <w:r>
          <w:t>Claiborne’s Management</w:t>
        </w:r>
      </w:p>
    </w:sdtContent>
  </w:sdt>
  <w:p w:rsidR="00500227" w:rsidRDefault="00E129B1">
    <w:pPr>
      <w:pStyle w:val="Header"/>
    </w:pPr>
    <w:sdt>
      <w:sdtPr>
        <w:alias w:val="Date"/>
        <w:tag w:val="Date"/>
        <w:id w:val="-447781685"/>
        <w:placeholder>
          <w:docPart w:val="714DE2F4926442D7B07E0A40C4993154"/>
        </w:placeholder>
        <w:dataBinding w:prefixMappings="xmlns:ns0='http://schemas.microsoft.com/office/2006/coverPageProps' " w:xpath="/ns0:CoverPageProperties[1]/ns0:PublishDate[1]" w:storeItemID="{55AF091B-3C7A-41E3-B477-F2FDAA23CFDA}"/>
        <w:date w:fullDate="2016-01-12T00:00:00Z">
          <w:dateFormat w:val="MMMM d, yyyy"/>
          <w:lid w:val="en-US"/>
          <w:storeMappedDataAs w:val="dateTime"/>
          <w:calendar w:val="gregorian"/>
        </w:date>
      </w:sdtPr>
      <w:sdtEndPr/>
      <w:sdtContent>
        <w:r w:rsidR="0098660B">
          <w:t>January 12, 2016</w:t>
        </w:r>
      </w:sdtContent>
    </w:sdt>
  </w:p>
  <w:p w:rsidR="00500227" w:rsidRDefault="00925FDB">
    <w:pPr>
      <w:pStyle w:val="Header"/>
    </w:pPr>
    <w:r>
      <w:t xml:space="preserve">Page </w:t>
    </w:r>
    <w:r>
      <w:fldChar w:fldCharType="begin"/>
    </w:r>
    <w:r>
      <w:instrText xml:space="preserve"> PAGE   \* MERGEFORMAT </w:instrText>
    </w:r>
    <w:r>
      <w:fldChar w:fldCharType="separate"/>
    </w:r>
    <w:r w:rsidR="00515F8D">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60B"/>
    <w:rsid w:val="00500227"/>
    <w:rsid w:val="00515F8D"/>
    <w:rsid w:val="00925FDB"/>
    <w:rsid w:val="0098660B"/>
    <w:rsid w:val="00B55485"/>
    <w:rsid w:val="00C230DC"/>
    <w:rsid w:val="00E12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95CC20E9-8311-4971-B89B-FA5283C1D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0" w:unhideWhenUsed="1" w:qFormat="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qFormat/>
    <w:pPr>
      <w:spacing w:after="0"/>
    </w:pPr>
    <w:rPr>
      <w:spacing w:val="4"/>
      <w:sz w:val="20"/>
      <w:szCs w:val="20"/>
    </w:rPr>
  </w:style>
  <w:style w:type="paragraph" w:styleId="Closing">
    <w:name w:val="Closing"/>
    <w:basedOn w:val="Normal"/>
    <w:next w:val="Signature"/>
    <w:qFormat/>
    <w:pPr>
      <w:keepNext/>
      <w:spacing w:after="1000" w:line="240" w:lineRule="auto"/>
    </w:pPr>
    <w:rPr>
      <w:spacing w:val="4"/>
      <w:sz w:val="20"/>
      <w:szCs w:val="20"/>
    </w:rPr>
  </w:style>
  <w:style w:type="paragraph" w:styleId="Signature">
    <w:name w:val="Signature"/>
    <w:basedOn w:val="Normal"/>
    <w:qFormat/>
    <w:pPr>
      <w:keepNext/>
      <w:spacing w:after="240"/>
      <w:contextualSpacing/>
    </w:pPr>
    <w:rPr>
      <w:spacing w:val="4"/>
      <w:sz w:val="20"/>
      <w:szCs w:val="20"/>
    </w:rPr>
  </w:style>
  <w:style w:type="paragraph" w:styleId="Date">
    <w:name w:val="Date"/>
    <w:basedOn w:val="Normal"/>
    <w:next w:val="Normal"/>
    <w:qFormat/>
    <w:pPr>
      <w:spacing w:after="480" w:line="240" w:lineRule="auto"/>
    </w:pPr>
    <w:rPr>
      <w:spacing w:val="4"/>
      <w:sz w:val="20"/>
      <w:szCs w:val="20"/>
    </w:rPr>
  </w:style>
  <w:style w:type="paragraph" w:styleId="Header">
    <w:name w:val="header"/>
    <w:basedOn w:val="Normal"/>
    <w:link w:val="HeaderChar"/>
    <w:uiPriority w:val="99"/>
    <w:unhideWhenUsed/>
    <w:pPr>
      <w:tabs>
        <w:tab w:val="center" w:pos="4680"/>
        <w:tab w:val="right" w:pos="9360"/>
      </w:tabs>
      <w:spacing w:after="240"/>
      <w:contextualSpacing/>
    </w:pPr>
    <w:rPr>
      <w:spacing w:val="4"/>
      <w:sz w:val="20"/>
      <w:szCs w:val="20"/>
    </w:rPr>
  </w:style>
  <w:style w:type="character" w:customStyle="1" w:styleId="HeaderChar">
    <w:name w:val="Header Char"/>
    <w:basedOn w:val="DefaultParagraphFont"/>
    <w:link w:val="Header"/>
    <w:uiPriority w:val="99"/>
    <w:rPr>
      <w:spacing w:val="4"/>
      <w:sz w:val="20"/>
      <w:szCs w:val="20"/>
    </w:rPr>
  </w:style>
  <w:style w:type="character" w:styleId="PlaceholderText">
    <w:name w:val="Placeholder Text"/>
    <w:basedOn w:val="DefaultParagraphFont"/>
    <w:uiPriority w:val="99"/>
    <w:semiHidden/>
    <w:rPr>
      <w:color w:val="808080"/>
    </w:rPr>
  </w:style>
  <w:style w:type="paragraph" w:styleId="Salutation">
    <w:name w:val="Salutation"/>
    <w:basedOn w:val="Normal"/>
    <w:next w:val="Normal"/>
    <w:qFormat/>
    <w:pPr>
      <w:spacing w:before="400"/>
    </w:pPr>
    <w:rPr>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831116">
      <w:bodyDiv w:val="1"/>
      <w:marLeft w:val="0"/>
      <w:marRight w:val="0"/>
      <w:marTop w:val="0"/>
      <w:marBottom w:val="0"/>
      <w:divBdr>
        <w:top w:val="none" w:sz="0" w:space="0" w:color="auto"/>
        <w:left w:val="none" w:sz="0" w:space="0" w:color="auto"/>
        <w:bottom w:val="none" w:sz="0" w:space="0" w:color="auto"/>
        <w:right w:val="none" w:sz="0" w:space="0" w:color="auto"/>
      </w:divBdr>
      <w:divsChild>
        <w:div w:id="289671364">
          <w:marLeft w:val="0"/>
          <w:marRight w:val="0"/>
          <w:marTop w:val="0"/>
          <w:marBottom w:val="0"/>
          <w:divBdr>
            <w:top w:val="none" w:sz="0" w:space="0" w:color="auto"/>
            <w:left w:val="none" w:sz="0" w:space="0" w:color="auto"/>
            <w:bottom w:val="none" w:sz="0" w:space="0" w:color="auto"/>
            <w:right w:val="none" w:sz="0" w:space="0" w:color="auto"/>
          </w:divBdr>
        </w:div>
      </w:divsChild>
    </w:div>
    <w:div w:id="1605765850">
      <w:bodyDiv w:val="1"/>
      <w:marLeft w:val="0"/>
      <w:marRight w:val="0"/>
      <w:marTop w:val="0"/>
      <w:marBottom w:val="0"/>
      <w:divBdr>
        <w:top w:val="none" w:sz="0" w:space="0" w:color="auto"/>
        <w:left w:val="none" w:sz="0" w:space="0" w:color="auto"/>
        <w:bottom w:val="none" w:sz="0" w:space="0" w:color="auto"/>
        <w:right w:val="none" w:sz="0" w:space="0" w:color="auto"/>
      </w:divBdr>
      <w:divsChild>
        <w:div w:id="491918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AppData\Roaming\Microsoft\Templates\Letter%20of%20complaint%20about%20insurance%20premium%20increas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4DE2F4926442D7B07E0A40C4993154"/>
        <w:category>
          <w:name w:val="General"/>
          <w:gallery w:val="placeholder"/>
        </w:category>
        <w:types>
          <w:type w:val="bbPlcHdr"/>
        </w:types>
        <w:behaviors>
          <w:behavior w:val="content"/>
        </w:behaviors>
        <w:guid w:val="{32149817-3B8C-46C2-93EB-3A5073A87FAF}"/>
      </w:docPartPr>
      <w:docPartBody>
        <w:p w:rsidR="009C214A" w:rsidRDefault="00E61D4B">
          <w:pPr>
            <w:pStyle w:val="714DE2F4926442D7B07E0A40C4993154"/>
          </w:pPr>
          <w:r>
            <w:t>[City, ST ZIP Code]</w:t>
          </w:r>
        </w:p>
      </w:docPartBody>
    </w:docPart>
    <w:docPart>
      <w:docPartPr>
        <w:name w:val="277165798AE74686BED1C376AC4FF72B"/>
        <w:category>
          <w:name w:val="General"/>
          <w:gallery w:val="placeholder"/>
        </w:category>
        <w:types>
          <w:type w:val="bbPlcHdr"/>
        </w:types>
        <w:behaviors>
          <w:behavior w:val="content"/>
        </w:behaviors>
        <w:guid w:val="{E933D63E-2AD1-4B92-9F8C-631E7762C51C}"/>
      </w:docPartPr>
      <w:docPartBody>
        <w:p w:rsidR="009C214A" w:rsidRDefault="00E61D4B">
          <w:pPr>
            <w:pStyle w:val="277165798AE74686BED1C376AC4FF72B"/>
          </w:pPr>
          <w:r>
            <w:t>[Date]</w:t>
          </w:r>
        </w:p>
      </w:docPartBody>
    </w:docPart>
    <w:docPart>
      <w:docPartPr>
        <w:name w:val="9ADA8F90C17246BF835605AD74B6685F"/>
        <w:category>
          <w:name w:val="General"/>
          <w:gallery w:val="placeholder"/>
        </w:category>
        <w:types>
          <w:type w:val="bbPlcHdr"/>
        </w:types>
        <w:behaviors>
          <w:behavior w:val="content"/>
        </w:behaviors>
        <w:guid w:val="{90811BFC-9443-4969-81E9-929D3840A0C0}"/>
      </w:docPartPr>
      <w:docPartBody>
        <w:p w:rsidR="009C214A" w:rsidRDefault="00E61D4B">
          <w:pPr>
            <w:pStyle w:val="9ADA8F90C17246BF835605AD74B6685F"/>
          </w:pPr>
          <w:r>
            <w:t>[Recipient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D4B"/>
    <w:rsid w:val="009A23D0"/>
    <w:rsid w:val="009C214A"/>
    <w:rsid w:val="00E61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B9C0EC1FD54A53B5F0F9ED8EEA167A">
    <w:name w:val="5BB9C0EC1FD54A53B5F0F9ED8EEA167A"/>
  </w:style>
  <w:style w:type="paragraph" w:customStyle="1" w:styleId="F263C04D7309430B9F0353E38E70B278">
    <w:name w:val="F263C04D7309430B9F0353E38E70B278"/>
  </w:style>
  <w:style w:type="paragraph" w:customStyle="1" w:styleId="714DE2F4926442D7B07E0A40C4993154">
    <w:name w:val="714DE2F4926442D7B07E0A40C4993154"/>
  </w:style>
  <w:style w:type="paragraph" w:customStyle="1" w:styleId="277165798AE74686BED1C376AC4FF72B">
    <w:name w:val="277165798AE74686BED1C376AC4FF72B"/>
  </w:style>
  <w:style w:type="paragraph" w:customStyle="1" w:styleId="9ADA8F90C17246BF835605AD74B6685F">
    <w:name w:val="9ADA8F90C17246BF835605AD74B6685F"/>
  </w:style>
  <w:style w:type="paragraph" w:customStyle="1" w:styleId="D27F92BA8E3846F9BA37B9E1CB351592">
    <w:name w:val="D27F92BA8E3846F9BA37B9E1CB351592"/>
  </w:style>
  <w:style w:type="paragraph" w:customStyle="1" w:styleId="26CDC76649854A18A4198DF3DDF42539">
    <w:name w:val="26CDC76649854A18A4198DF3DDF42539"/>
  </w:style>
  <w:style w:type="character" w:styleId="PlaceholderText">
    <w:name w:val="Placeholder Text"/>
    <w:basedOn w:val="DefaultParagraphFont"/>
    <w:uiPriority w:val="99"/>
    <w:semiHidden/>
    <w:rPr>
      <w:color w:val="808080"/>
    </w:rPr>
  </w:style>
  <w:style w:type="paragraph" w:customStyle="1" w:styleId="511120E6DF164B969CE0B71704098FE2">
    <w:name w:val="511120E6DF164B969CE0B71704098FE2"/>
  </w:style>
  <w:style w:type="paragraph" w:customStyle="1" w:styleId="65855FF70A2E43769C47098C502E1AE8">
    <w:name w:val="65855FF70A2E43769C47098C502E1A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Vehicle insurance complaint">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2016-01-12T00:00:00</PublishDate>
  <Abstract/>
  <CompanyAddress/>
  <CompanyPhone/>
  <CompanyFax>Claiborne’s Management</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583C08-E728-4EBB-BF9B-6075198FE9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 of complaint about insurance premium increase</Template>
  <TotalTime>32</TotalTime>
  <Pages>1</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Aaron Cook</Manager>
  <Company/>
  <LinksUpToDate>false</LinksUpToDate>
  <CharactersWithSpaces>2213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Aaron Cook</dc:creator>
  <cp:keywords/>
  <cp:lastModifiedBy>Aaron Cook</cp:lastModifiedBy>
  <cp:revision>2</cp:revision>
  <dcterms:created xsi:type="dcterms:W3CDTF">2016-01-12T14:51:00Z</dcterms:created>
  <dcterms:modified xsi:type="dcterms:W3CDTF">2016-01-20T18:08:00Z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TC034650699991</vt:lpwstr>
  </property>
</Properties>
</file>